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5047" w:rsidRPr="00622839" w:rsidRDefault="00D96F09" w:rsidP="00D96F09">
      <w:pPr>
        <w:numPr>
          <w:ilvl w:val="0"/>
          <w:numId w:val="2"/>
        </w:numPr>
        <w:rPr>
          <w:b/>
        </w:rPr>
      </w:pPr>
      <w:r>
        <w:rPr>
          <w:b/>
        </w:rPr>
        <w:t>P</w:t>
      </w:r>
      <w:r w:rsidRPr="00D96F09">
        <w:rPr>
          <w:b/>
        </w:rPr>
        <w:t>er</w:t>
      </w:r>
      <w:r>
        <w:rPr>
          <w:b/>
        </w:rPr>
        <w:t xml:space="preserve">sonal </w:t>
      </w:r>
      <w:r w:rsidRPr="00D96F09">
        <w:rPr>
          <w:b/>
        </w:rPr>
        <w:t>Inf</w:t>
      </w:r>
      <w:r>
        <w:rPr>
          <w:b/>
        </w:rPr>
        <w:t>ormation</w:t>
      </w:r>
    </w:p>
    <w:p w:rsidR="002F5047" w:rsidRDefault="00D96F09" w:rsidP="00622839">
      <w:pPr>
        <w:ind w:firstLine="360"/>
      </w:pPr>
      <w:r>
        <w:t>Full Name</w:t>
      </w:r>
      <w:r w:rsidR="002F5047">
        <w:t xml:space="preserve">: </w:t>
      </w:r>
      <w:r w:rsidR="005B7792">
        <w:t>Hoang Thi Nguyet</w:t>
      </w:r>
      <w:bookmarkStart w:id="0" w:name="_GoBack"/>
      <w:bookmarkEnd w:id="0"/>
      <w:r>
        <w:t xml:space="preserve"> (First name: Nguyet</w:t>
      </w:r>
      <w:r w:rsidR="009812F2">
        <w:t xml:space="preserve">   </w:t>
      </w:r>
      <w:r>
        <w:t xml:space="preserve">  Family Name: Hoang Thi)</w:t>
      </w:r>
    </w:p>
    <w:p w:rsidR="002F5047" w:rsidRDefault="00D96F09" w:rsidP="00622839">
      <w:pPr>
        <w:ind w:firstLine="360"/>
      </w:pPr>
      <w:r>
        <w:t>DOB</w:t>
      </w:r>
      <w:r w:rsidR="002F5047">
        <w:t>: 18/6/1986</w:t>
      </w:r>
      <w:r>
        <w:t xml:space="preserve"> (</w:t>
      </w:r>
      <w:r w:rsidRPr="00D96F09">
        <w:t>DD</w:t>
      </w:r>
      <w:r w:rsidR="009812F2">
        <w:t xml:space="preserve">: 18    MM: 06   </w:t>
      </w:r>
      <w:r>
        <w:t>YYYY: 1986)</w:t>
      </w:r>
    </w:p>
    <w:p w:rsidR="008D6C84" w:rsidRDefault="00D96F09" w:rsidP="00622839">
      <w:pPr>
        <w:ind w:firstLine="360"/>
      </w:pPr>
      <w:r>
        <w:t>Identity C</w:t>
      </w:r>
      <w:r w:rsidRPr="00D96F09">
        <w:t>ar</w:t>
      </w:r>
      <w:r>
        <w:t>d No.</w:t>
      </w:r>
      <w:r w:rsidR="008D6C84">
        <w:t>: 186352474</w:t>
      </w:r>
      <w:r w:rsidR="00622839">
        <w:t xml:space="preserve">     </w:t>
      </w:r>
      <w:r w:rsidR="009812F2">
        <w:t xml:space="preserve">Date </w:t>
      </w:r>
      <w:r w:rsidR="009812F2" w:rsidRPr="009812F2">
        <w:t>of</w:t>
      </w:r>
      <w:r w:rsidR="009812F2">
        <w:t xml:space="preserve"> </w:t>
      </w:r>
      <w:r w:rsidR="009812F2" w:rsidRPr="009812F2">
        <w:t>Is</w:t>
      </w:r>
      <w:r w:rsidR="009812F2">
        <w:t xml:space="preserve">sue: 14/7/2013     </w:t>
      </w:r>
      <w:r w:rsidR="00622839">
        <w:t xml:space="preserve"> </w:t>
      </w:r>
      <w:r w:rsidR="009812F2">
        <w:t xml:space="preserve">Place </w:t>
      </w:r>
      <w:r w:rsidR="009812F2" w:rsidRPr="009812F2">
        <w:t>of</w:t>
      </w:r>
      <w:r w:rsidR="009812F2">
        <w:t xml:space="preserve"> </w:t>
      </w:r>
      <w:r w:rsidR="009812F2" w:rsidRPr="009812F2">
        <w:t>Is</w:t>
      </w:r>
      <w:r w:rsidR="009812F2">
        <w:t>sue</w:t>
      </w:r>
      <w:r w:rsidR="00622839">
        <w:t xml:space="preserve">: </w:t>
      </w:r>
      <w:r w:rsidR="00622839" w:rsidRPr="009812F2">
        <w:rPr>
          <w:highlight w:val="yellow"/>
        </w:rPr>
        <w:t>CA Nghệ An</w:t>
      </w:r>
    </w:p>
    <w:p w:rsidR="002F5047" w:rsidRDefault="009812F2" w:rsidP="00622839">
      <w:pPr>
        <w:ind w:firstLine="360"/>
      </w:pPr>
      <w:r>
        <w:t>Hometown</w:t>
      </w:r>
      <w:r w:rsidR="002F5047">
        <w:t xml:space="preserve">: </w:t>
      </w:r>
      <w:r>
        <w:t>Nam Cat commune – Nam Dan d</w:t>
      </w:r>
      <w:r w:rsidRPr="00190309">
        <w:t>is</w:t>
      </w:r>
      <w:r>
        <w:t xml:space="preserve">trict – Nghe </w:t>
      </w:r>
      <w:proofErr w:type="gramStart"/>
      <w:r>
        <w:t>An</w:t>
      </w:r>
      <w:proofErr w:type="gramEnd"/>
      <w:r>
        <w:t xml:space="preserve"> province</w:t>
      </w:r>
    </w:p>
    <w:p w:rsidR="00622839" w:rsidRDefault="00D96F09" w:rsidP="00622839">
      <w:pPr>
        <w:ind w:firstLine="360"/>
      </w:pPr>
      <w:r>
        <w:t>P</w:t>
      </w:r>
      <w:r w:rsidRPr="00D96F09">
        <w:t>er</w:t>
      </w:r>
      <w:r>
        <w:t>manent R</w:t>
      </w:r>
      <w:r w:rsidRPr="00D96F09">
        <w:t>es</w:t>
      </w:r>
      <w:r>
        <w:t>idence: Nam Ca</w:t>
      </w:r>
      <w:r w:rsidR="00622839">
        <w:t xml:space="preserve">t </w:t>
      </w:r>
      <w:r>
        <w:t>commune – Nam Da</w:t>
      </w:r>
      <w:r w:rsidR="00622839">
        <w:t xml:space="preserve">n </w:t>
      </w:r>
      <w:r w:rsidR="00190309">
        <w:t>d</w:t>
      </w:r>
      <w:r w:rsidR="00190309" w:rsidRPr="00190309">
        <w:t>is</w:t>
      </w:r>
      <w:r w:rsidR="00190309">
        <w:t xml:space="preserve">trict </w:t>
      </w:r>
      <w:r w:rsidR="00622839">
        <w:t>– Ngh</w:t>
      </w:r>
      <w:r w:rsidR="00190309">
        <w:t>e</w:t>
      </w:r>
      <w:r w:rsidR="00622839">
        <w:t xml:space="preserve"> </w:t>
      </w:r>
      <w:proofErr w:type="gramStart"/>
      <w:r w:rsidR="00622839">
        <w:t>An</w:t>
      </w:r>
      <w:proofErr w:type="gramEnd"/>
      <w:r w:rsidR="00190309">
        <w:t xml:space="preserve"> province</w:t>
      </w:r>
      <w:r w:rsidR="00622839">
        <w:tab/>
      </w:r>
    </w:p>
    <w:p w:rsidR="002F20D7" w:rsidRDefault="009812F2" w:rsidP="002F20D7">
      <w:pPr>
        <w:ind w:firstLine="360"/>
      </w:pPr>
      <w:r>
        <w:t>Contact number</w:t>
      </w:r>
      <w:r w:rsidR="00821FB4">
        <w:t xml:space="preserve">: </w:t>
      </w:r>
      <w:r>
        <w:t xml:space="preserve">(Mobile) +84 979 329 </w:t>
      </w:r>
      <w:r w:rsidR="00821FB4">
        <w:t>945</w:t>
      </w:r>
    </w:p>
    <w:p w:rsidR="00622839" w:rsidRPr="00622839" w:rsidRDefault="009812F2" w:rsidP="009812F2">
      <w:pPr>
        <w:pStyle w:val="ListParagraph"/>
        <w:numPr>
          <w:ilvl w:val="0"/>
          <w:numId w:val="2"/>
        </w:numPr>
        <w:tabs>
          <w:tab w:val="left" w:pos="6390"/>
        </w:tabs>
        <w:rPr>
          <w:b/>
        </w:rPr>
      </w:pPr>
      <w:r w:rsidRPr="009812F2">
        <w:rPr>
          <w:b/>
        </w:rPr>
        <w:t>Aca</w:t>
      </w:r>
      <w:r>
        <w:rPr>
          <w:b/>
        </w:rPr>
        <w:t>demic Record/ Education</w:t>
      </w:r>
    </w:p>
    <w:p w:rsidR="00622839" w:rsidRDefault="00622839" w:rsidP="00622839">
      <w:pPr>
        <w:tabs>
          <w:tab w:val="left" w:pos="6390"/>
        </w:tabs>
        <w:ind w:left="360"/>
      </w:pPr>
      <w:r>
        <w:t xml:space="preserve">2004 – 2008: </w:t>
      </w:r>
      <w:r w:rsidR="009812F2">
        <w:t xml:space="preserve">Vietnam National University </w:t>
      </w:r>
      <w:r w:rsidR="009812F2" w:rsidRPr="009812F2">
        <w:t>of</w:t>
      </w:r>
      <w:r w:rsidR="009812F2">
        <w:t xml:space="preserve"> Agriculture, M</w:t>
      </w:r>
      <w:r w:rsidR="009812F2" w:rsidRPr="009812F2">
        <w:t>aj</w:t>
      </w:r>
      <w:r w:rsidR="009812F2">
        <w:t>or</w:t>
      </w:r>
      <w:r>
        <w:t xml:space="preserve">: </w:t>
      </w:r>
      <w:r w:rsidR="009812F2">
        <w:t xml:space="preserve">Crop Science Engineering (Bachelor Degree) </w:t>
      </w:r>
    </w:p>
    <w:p w:rsidR="002F5047" w:rsidRDefault="00622839" w:rsidP="00622839">
      <w:pPr>
        <w:tabs>
          <w:tab w:val="left" w:pos="6390"/>
        </w:tabs>
        <w:ind w:left="360"/>
      </w:pPr>
      <w:r>
        <w:t>2012 –</w:t>
      </w:r>
      <w:r w:rsidR="00821FB4">
        <w:t xml:space="preserve"> 2015</w:t>
      </w:r>
      <w:r>
        <w:t xml:space="preserve">: </w:t>
      </w:r>
      <w:r w:rsidR="009812F2">
        <w:t>National Economics University</w:t>
      </w:r>
      <w:r>
        <w:t xml:space="preserve">, </w:t>
      </w:r>
      <w:r w:rsidR="009812F2">
        <w:t>M</w:t>
      </w:r>
      <w:r w:rsidR="009812F2" w:rsidRPr="009812F2">
        <w:t>aj</w:t>
      </w:r>
      <w:r w:rsidR="009812F2">
        <w:t>or</w:t>
      </w:r>
      <w:r>
        <w:t xml:space="preserve">: </w:t>
      </w:r>
      <w:r w:rsidR="009812F2">
        <w:t>G</w:t>
      </w:r>
      <w:r w:rsidR="009812F2" w:rsidRPr="009812F2">
        <w:t>ene</w:t>
      </w:r>
      <w:r w:rsidR="009812F2">
        <w:t>ral Accounting</w:t>
      </w:r>
    </w:p>
    <w:p w:rsidR="00202ABF" w:rsidRPr="00622839" w:rsidRDefault="009812F2" w:rsidP="00BC1865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>Training Courses</w:t>
      </w:r>
    </w:p>
    <w:tbl>
      <w:tblPr>
        <w:tblW w:w="94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3"/>
        <w:gridCol w:w="2461"/>
        <w:gridCol w:w="1816"/>
        <w:gridCol w:w="2371"/>
        <w:gridCol w:w="2038"/>
      </w:tblGrid>
      <w:tr w:rsidR="000115DA" w:rsidRPr="00BC1865" w:rsidTr="00622839">
        <w:tc>
          <w:tcPr>
            <w:tcW w:w="753" w:type="dxa"/>
            <w:shd w:val="clear" w:color="auto" w:fill="auto"/>
          </w:tcPr>
          <w:p w:rsidR="00BC1865" w:rsidRPr="00BC1865" w:rsidRDefault="00633785" w:rsidP="00633785">
            <w:pPr>
              <w:jc w:val="center"/>
            </w:pPr>
            <w:r>
              <w:t>No.</w:t>
            </w:r>
          </w:p>
        </w:tc>
        <w:tc>
          <w:tcPr>
            <w:tcW w:w="2505" w:type="dxa"/>
            <w:shd w:val="clear" w:color="auto" w:fill="auto"/>
          </w:tcPr>
          <w:p w:rsidR="00BC1865" w:rsidRPr="00BC1865" w:rsidRDefault="00633785" w:rsidP="00633785">
            <w:pPr>
              <w:jc w:val="center"/>
            </w:pPr>
            <w:r>
              <w:t>Name</w:t>
            </w:r>
          </w:p>
        </w:tc>
        <w:tc>
          <w:tcPr>
            <w:tcW w:w="1679" w:type="dxa"/>
            <w:shd w:val="clear" w:color="auto" w:fill="auto"/>
          </w:tcPr>
          <w:p w:rsidR="00BC1865" w:rsidRPr="00BC1865" w:rsidRDefault="00633785" w:rsidP="00633785">
            <w:pPr>
              <w:jc w:val="center"/>
            </w:pPr>
            <w:r w:rsidRPr="00633785">
              <w:t>Or</w:t>
            </w:r>
            <w:r>
              <w:t>ganization</w:t>
            </w:r>
          </w:p>
        </w:tc>
        <w:tc>
          <w:tcPr>
            <w:tcW w:w="2410" w:type="dxa"/>
            <w:shd w:val="clear" w:color="auto" w:fill="auto"/>
          </w:tcPr>
          <w:p w:rsidR="00BC1865" w:rsidRPr="00BC1865" w:rsidRDefault="00633785" w:rsidP="00633785">
            <w:pPr>
              <w:jc w:val="center"/>
            </w:pPr>
            <w:r>
              <w:t>Main Subject</w:t>
            </w:r>
          </w:p>
        </w:tc>
        <w:tc>
          <w:tcPr>
            <w:tcW w:w="2082" w:type="dxa"/>
            <w:shd w:val="clear" w:color="auto" w:fill="auto"/>
          </w:tcPr>
          <w:p w:rsidR="00BC1865" w:rsidRPr="00BC1865" w:rsidRDefault="00633785" w:rsidP="00633785">
            <w:pPr>
              <w:jc w:val="center"/>
            </w:pPr>
            <w:r>
              <w:t>From - To</w:t>
            </w:r>
          </w:p>
        </w:tc>
      </w:tr>
      <w:tr w:rsidR="000115DA" w:rsidRPr="00BC1865" w:rsidTr="00622839">
        <w:tc>
          <w:tcPr>
            <w:tcW w:w="753" w:type="dxa"/>
            <w:shd w:val="clear" w:color="auto" w:fill="auto"/>
          </w:tcPr>
          <w:p w:rsidR="00BC1865" w:rsidRPr="00BC1865" w:rsidRDefault="00AE0A78" w:rsidP="00633785">
            <w:pPr>
              <w:jc w:val="center"/>
            </w:pPr>
            <w:r>
              <w:t>1</w:t>
            </w:r>
          </w:p>
        </w:tc>
        <w:tc>
          <w:tcPr>
            <w:tcW w:w="2505" w:type="dxa"/>
            <w:shd w:val="clear" w:color="auto" w:fill="auto"/>
          </w:tcPr>
          <w:p w:rsidR="00F52982" w:rsidRPr="00BC1865" w:rsidRDefault="000A39F6" w:rsidP="00230D04">
            <w:r>
              <w:t>Training on T</w:t>
            </w:r>
            <w:r w:rsidR="00F52982" w:rsidRPr="00F52982">
              <w:t>he application of VietGap vegetable production process</w:t>
            </w:r>
          </w:p>
        </w:tc>
        <w:tc>
          <w:tcPr>
            <w:tcW w:w="1679" w:type="dxa"/>
            <w:shd w:val="clear" w:color="auto" w:fill="auto"/>
          </w:tcPr>
          <w:p w:rsidR="00BC1865" w:rsidRPr="00BC1865" w:rsidRDefault="001B1D39" w:rsidP="00722DEA">
            <w:pPr>
              <w:jc w:val="center"/>
            </w:pPr>
            <w:r>
              <w:t>Agricultural Competitiveness Project</w:t>
            </w:r>
          </w:p>
        </w:tc>
        <w:tc>
          <w:tcPr>
            <w:tcW w:w="2410" w:type="dxa"/>
            <w:shd w:val="clear" w:color="auto" w:fill="auto"/>
          </w:tcPr>
          <w:p w:rsidR="00BE5ADE" w:rsidRPr="00BC1865" w:rsidRDefault="00BE5ADE" w:rsidP="00BE5ADE">
            <w:r w:rsidRPr="00BE5ADE">
              <w:t xml:space="preserve">Technical training on </w:t>
            </w:r>
            <w:r w:rsidR="00185FBE">
              <w:t xml:space="preserve">planting </w:t>
            </w:r>
            <w:r w:rsidRPr="00BE5ADE">
              <w:t xml:space="preserve">cabbage, water spinach, </w:t>
            </w:r>
            <w:r>
              <w:t>s</w:t>
            </w:r>
            <w:r w:rsidRPr="00BE5ADE">
              <w:t xml:space="preserve">auropus androgynus, </w:t>
            </w:r>
            <w:r>
              <w:t>bitter melon, p</w:t>
            </w:r>
            <w:r w:rsidRPr="00BE5ADE">
              <w:t>haseolus vulgaris</w:t>
            </w:r>
            <w:r>
              <w:t>, etc.</w:t>
            </w:r>
            <w:r w:rsidRPr="00BE5ADE">
              <w:t xml:space="preserve"> according to VietGap standards.</w:t>
            </w:r>
          </w:p>
        </w:tc>
        <w:tc>
          <w:tcPr>
            <w:tcW w:w="2082" w:type="dxa"/>
            <w:shd w:val="clear" w:color="auto" w:fill="auto"/>
          </w:tcPr>
          <w:p w:rsidR="00BC1865" w:rsidRPr="00BC1865" w:rsidRDefault="001D6DDB" w:rsidP="00633785">
            <w:r>
              <w:t>16/10</w:t>
            </w:r>
            <w:r w:rsidR="00633785">
              <w:t>/2013</w:t>
            </w:r>
            <w:r>
              <w:t xml:space="preserve"> – 18/10/2013</w:t>
            </w:r>
          </w:p>
        </w:tc>
      </w:tr>
      <w:tr w:rsidR="000115DA" w:rsidRPr="00BC1865" w:rsidTr="00622839">
        <w:tc>
          <w:tcPr>
            <w:tcW w:w="753" w:type="dxa"/>
            <w:shd w:val="clear" w:color="auto" w:fill="auto"/>
          </w:tcPr>
          <w:p w:rsidR="00BC1865" w:rsidRPr="00BC1865" w:rsidRDefault="00AE0A78" w:rsidP="00633785">
            <w:pPr>
              <w:jc w:val="center"/>
            </w:pPr>
            <w:r>
              <w:t>2</w:t>
            </w:r>
          </w:p>
        </w:tc>
        <w:tc>
          <w:tcPr>
            <w:tcW w:w="2505" w:type="dxa"/>
            <w:shd w:val="clear" w:color="auto" w:fill="auto"/>
          </w:tcPr>
          <w:p w:rsidR="0064452D" w:rsidRPr="00BC1865" w:rsidRDefault="0064452D" w:rsidP="000B2A78">
            <w:r>
              <w:t>Training on R</w:t>
            </w:r>
            <w:r w:rsidRPr="0064452D">
              <w:t>as</w:t>
            </w:r>
            <w:r>
              <w:t>ing chicken by p</w:t>
            </w:r>
            <w:r w:rsidRPr="0064452D">
              <w:t>er</w:t>
            </w:r>
            <w:r>
              <w:t xml:space="preserve">ionyx </w:t>
            </w:r>
            <w:r w:rsidRPr="0064452D">
              <w:t>ex</w:t>
            </w:r>
            <w:r>
              <w:t>cavatus and unprocessed grains</w:t>
            </w:r>
          </w:p>
        </w:tc>
        <w:tc>
          <w:tcPr>
            <w:tcW w:w="1679" w:type="dxa"/>
            <w:shd w:val="clear" w:color="auto" w:fill="auto"/>
          </w:tcPr>
          <w:p w:rsidR="00BC1865" w:rsidRPr="00BC1865" w:rsidRDefault="001B1D39" w:rsidP="000B2A78">
            <w:pPr>
              <w:jc w:val="center"/>
            </w:pPr>
            <w:r>
              <w:t>Agricultural Competitiveness Project</w:t>
            </w:r>
          </w:p>
        </w:tc>
        <w:tc>
          <w:tcPr>
            <w:tcW w:w="2410" w:type="dxa"/>
            <w:shd w:val="clear" w:color="auto" w:fill="auto"/>
          </w:tcPr>
          <w:p w:rsidR="00BE5ADE" w:rsidRPr="00BC1865" w:rsidRDefault="00BE5ADE" w:rsidP="00230D04">
            <w:r w:rsidRPr="00BE5ADE">
              <w:t>Techn</w:t>
            </w:r>
            <w:r>
              <w:t xml:space="preserve">ical training on skills </w:t>
            </w:r>
            <w:r w:rsidRPr="00BE5ADE">
              <w:t>of</w:t>
            </w:r>
            <w:r>
              <w:t xml:space="preserve"> chicken r</w:t>
            </w:r>
            <w:r w:rsidRPr="00BE5ADE">
              <w:t>ais</w:t>
            </w:r>
            <w:r>
              <w:t>ing, c</w:t>
            </w:r>
            <w:r w:rsidRPr="00BE5ADE">
              <w:t>ar</w:t>
            </w:r>
            <w:r>
              <w:t>ing and,</w:t>
            </w:r>
            <w:r w:rsidRPr="00BE5ADE">
              <w:t xml:space="preserve"> </w:t>
            </w:r>
            <w:r>
              <w:t>disease prevention, etc.,</w:t>
            </w:r>
            <w:r w:rsidRPr="00BE5ADE">
              <w:t xml:space="preserve"> and </w:t>
            </w:r>
            <w:r>
              <w:t xml:space="preserve">skills </w:t>
            </w:r>
            <w:r w:rsidRPr="00BE5ADE">
              <w:t>of</w:t>
            </w:r>
            <w:r>
              <w:t xml:space="preserve"> p</w:t>
            </w:r>
            <w:r w:rsidRPr="00BE5ADE">
              <w:t>erionyx excavatus</w:t>
            </w:r>
            <w:r>
              <w:t xml:space="preserve"> r</w:t>
            </w:r>
            <w:r w:rsidRPr="00BE5ADE">
              <w:t>ais</w:t>
            </w:r>
            <w:r>
              <w:t>ing</w:t>
            </w:r>
          </w:p>
        </w:tc>
        <w:tc>
          <w:tcPr>
            <w:tcW w:w="2082" w:type="dxa"/>
            <w:shd w:val="clear" w:color="auto" w:fill="auto"/>
          </w:tcPr>
          <w:p w:rsidR="00BC1865" w:rsidRPr="00BC1865" w:rsidRDefault="009D61B0" w:rsidP="00633785">
            <w:r>
              <w:t>12/</w:t>
            </w:r>
            <w:r w:rsidR="00633785">
              <w:t>0</w:t>
            </w:r>
            <w:r>
              <w:t>8</w:t>
            </w:r>
            <w:r w:rsidR="00633785">
              <w:t xml:space="preserve">/2013 - </w:t>
            </w:r>
            <w:r>
              <w:t>13/</w:t>
            </w:r>
            <w:r w:rsidR="00633785">
              <w:t>0</w:t>
            </w:r>
            <w:r>
              <w:t>8/2013</w:t>
            </w:r>
          </w:p>
        </w:tc>
      </w:tr>
      <w:tr w:rsidR="000115DA" w:rsidRPr="00BC1865" w:rsidTr="00622839">
        <w:tc>
          <w:tcPr>
            <w:tcW w:w="753" w:type="dxa"/>
            <w:shd w:val="clear" w:color="auto" w:fill="auto"/>
          </w:tcPr>
          <w:p w:rsidR="00BC1865" w:rsidRPr="00BC1865" w:rsidRDefault="00AE0A78" w:rsidP="00633785">
            <w:pPr>
              <w:jc w:val="center"/>
            </w:pPr>
            <w:r>
              <w:t>3</w:t>
            </w:r>
          </w:p>
        </w:tc>
        <w:tc>
          <w:tcPr>
            <w:tcW w:w="2505" w:type="dxa"/>
            <w:shd w:val="clear" w:color="auto" w:fill="auto"/>
          </w:tcPr>
          <w:p w:rsidR="000115DA" w:rsidRPr="00BC1865" w:rsidRDefault="000115DA" w:rsidP="00230D04">
            <w:r>
              <w:t xml:space="preserve">Training on The model </w:t>
            </w:r>
            <w:r w:rsidRPr="000115DA">
              <w:t>of</w:t>
            </w:r>
            <w:r>
              <w:t xml:space="preserve"> planting maize on sloping ground</w:t>
            </w:r>
          </w:p>
        </w:tc>
        <w:tc>
          <w:tcPr>
            <w:tcW w:w="1679" w:type="dxa"/>
            <w:shd w:val="clear" w:color="auto" w:fill="auto"/>
          </w:tcPr>
          <w:p w:rsidR="00BC1865" w:rsidRPr="00BC1865" w:rsidRDefault="001B1D39" w:rsidP="00230D04">
            <w:r>
              <w:t>Vietnam Forests and Deltas Progamme</w:t>
            </w:r>
          </w:p>
        </w:tc>
        <w:tc>
          <w:tcPr>
            <w:tcW w:w="2410" w:type="dxa"/>
            <w:shd w:val="clear" w:color="auto" w:fill="auto"/>
          </w:tcPr>
          <w:p w:rsidR="00BE5ADE" w:rsidRPr="00BC1865" w:rsidRDefault="00BE5ADE" w:rsidP="00AE2F1E">
            <w:r w:rsidRPr="00BE5ADE">
              <w:t xml:space="preserve">Technical training on </w:t>
            </w:r>
            <w:r>
              <w:t xml:space="preserve">skills </w:t>
            </w:r>
            <w:r w:rsidRPr="00BE5ADE">
              <w:t>of</w:t>
            </w:r>
            <w:r>
              <w:t xml:space="preserve"> maize </w:t>
            </w:r>
            <w:r w:rsidR="00185FBE">
              <w:t>planting</w:t>
            </w:r>
            <w:r>
              <w:t xml:space="preserve">, </w:t>
            </w:r>
            <w:r w:rsidR="00AE2F1E">
              <w:t>tillage</w:t>
            </w:r>
            <w:r w:rsidRPr="00BE5ADE">
              <w:t xml:space="preserve">, </w:t>
            </w:r>
            <w:r>
              <w:t xml:space="preserve">sowing, fertilizing, </w:t>
            </w:r>
            <w:r w:rsidR="00185FBE">
              <w:t>tending on sloping ground</w:t>
            </w:r>
            <w:r w:rsidRPr="00BE5ADE">
              <w:t xml:space="preserve"> </w:t>
            </w:r>
            <w:r w:rsidR="00185FBE">
              <w:t xml:space="preserve">in Pien Cu - Que Phong commune; </w:t>
            </w:r>
            <w:r w:rsidR="00185FBE" w:rsidRPr="00BE5ADE">
              <w:lastRenderedPageBreak/>
              <w:t>highly effective</w:t>
            </w:r>
            <w:r w:rsidR="00185FBE">
              <w:t xml:space="preserve"> </w:t>
            </w:r>
            <w:r w:rsidRPr="00BE5ADE">
              <w:t xml:space="preserve">sloping </w:t>
            </w:r>
            <w:r w:rsidR="00185FBE">
              <w:t>cultivating techniques</w:t>
            </w:r>
          </w:p>
        </w:tc>
        <w:tc>
          <w:tcPr>
            <w:tcW w:w="2082" w:type="dxa"/>
            <w:shd w:val="clear" w:color="auto" w:fill="auto"/>
          </w:tcPr>
          <w:p w:rsidR="00BC1865" w:rsidRPr="00BC1865" w:rsidRDefault="00633785" w:rsidP="00633785">
            <w:r>
              <w:lastRenderedPageBreak/>
              <w:t>0</w:t>
            </w:r>
            <w:r w:rsidR="002717B4">
              <w:t>5/</w:t>
            </w:r>
            <w:r>
              <w:t>0</w:t>
            </w:r>
            <w:r w:rsidR="007E605D">
              <w:t>3/2015</w:t>
            </w:r>
          </w:p>
        </w:tc>
      </w:tr>
      <w:tr w:rsidR="000115DA" w:rsidRPr="00BC1865" w:rsidTr="00622839">
        <w:tc>
          <w:tcPr>
            <w:tcW w:w="753" w:type="dxa"/>
            <w:shd w:val="clear" w:color="auto" w:fill="auto"/>
          </w:tcPr>
          <w:p w:rsidR="002717B4" w:rsidRPr="00BC1865" w:rsidRDefault="00AE0A78" w:rsidP="00633785">
            <w:pPr>
              <w:jc w:val="center"/>
            </w:pPr>
            <w:r>
              <w:lastRenderedPageBreak/>
              <w:t>4</w:t>
            </w:r>
          </w:p>
        </w:tc>
        <w:tc>
          <w:tcPr>
            <w:tcW w:w="2505" w:type="dxa"/>
            <w:shd w:val="clear" w:color="auto" w:fill="auto"/>
          </w:tcPr>
          <w:p w:rsidR="000115DA" w:rsidRDefault="000115DA" w:rsidP="00230D04">
            <w:r w:rsidRPr="000115DA">
              <w:t>Climate Smart Agriculture</w:t>
            </w:r>
            <w:r>
              <w:t xml:space="preserve"> (C</w:t>
            </w:r>
            <w:r w:rsidRPr="000115DA">
              <w:t>S</w:t>
            </w:r>
            <w:r>
              <w:t>A): climate changing</w:t>
            </w:r>
          </w:p>
        </w:tc>
        <w:tc>
          <w:tcPr>
            <w:tcW w:w="1679" w:type="dxa"/>
            <w:shd w:val="clear" w:color="auto" w:fill="auto"/>
          </w:tcPr>
          <w:p w:rsidR="002717B4" w:rsidRDefault="001B1D39" w:rsidP="00230D04">
            <w:r>
              <w:t>Vietnam Forests and Deltas Progamme</w:t>
            </w:r>
          </w:p>
        </w:tc>
        <w:tc>
          <w:tcPr>
            <w:tcW w:w="2410" w:type="dxa"/>
            <w:shd w:val="clear" w:color="auto" w:fill="auto"/>
          </w:tcPr>
          <w:p w:rsidR="00185FBE" w:rsidRDefault="00185FBE" w:rsidP="00230D04">
            <w:r w:rsidRPr="00185FBE">
              <w:t>Training on climate change adaptation solutions in agriculture, building smart agricultural models in accordance with local natural conditions.</w:t>
            </w:r>
          </w:p>
        </w:tc>
        <w:tc>
          <w:tcPr>
            <w:tcW w:w="2082" w:type="dxa"/>
            <w:shd w:val="clear" w:color="auto" w:fill="auto"/>
          </w:tcPr>
          <w:p w:rsidR="002717B4" w:rsidRPr="00BC1865" w:rsidRDefault="00BC3610" w:rsidP="00633785">
            <w:r>
              <w:t>25/8 – 27/8/2015</w:t>
            </w:r>
          </w:p>
        </w:tc>
      </w:tr>
      <w:tr w:rsidR="000115DA" w:rsidRPr="00BC1865" w:rsidTr="00622839">
        <w:tc>
          <w:tcPr>
            <w:tcW w:w="753" w:type="dxa"/>
            <w:shd w:val="clear" w:color="auto" w:fill="auto"/>
          </w:tcPr>
          <w:p w:rsidR="00AE0A78" w:rsidRPr="00BC1865" w:rsidRDefault="00AE0A78" w:rsidP="00633785">
            <w:pPr>
              <w:jc w:val="center"/>
            </w:pPr>
            <w:r>
              <w:t>5</w:t>
            </w:r>
          </w:p>
        </w:tc>
        <w:tc>
          <w:tcPr>
            <w:tcW w:w="2505" w:type="dxa"/>
            <w:shd w:val="clear" w:color="auto" w:fill="auto"/>
          </w:tcPr>
          <w:p w:rsidR="000115DA" w:rsidRDefault="000115DA" w:rsidP="00230D04">
            <w:r>
              <w:t>Training on planting biomass c</w:t>
            </w:r>
            <w:r w:rsidRPr="000115DA">
              <w:t>or</w:t>
            </w:r>
            <w:r>
              <w:t>n and composing microbiological fertilizer</w:t>
            </w:r>
          </w:p>
        </w:tc>
        <w:tc>
          <w:tcPr>
            <w:tcW w:w="1679" w:type="dxa"/>
            <w:shd w:val="clear" w:color="auto" w:fill="auto"/>
          </w:tcPr>
          <w:p w:rsidR="00AE0A78" w:rsidRDefault="001B1D39" w:rsidP="00230D04">
            <w:r>
              <w:t>Vietnam Forests and Deltas Progamme</w:t>
            </w:r>
          </w:p>
        </w:tc>
        <w:tc>
          <w:tcPr>
            <w:tcW w:w="2410" w:type="dxa"/>
            <w:shd w:val="clear" w:color="auto" w:fill="auto"/>
          </w:tcPr>
          <w:p w:rsidR="00AE0A78" w:rsidRDefault="00AE0A78" w:rsidP="00230D04">
            <w:r>
              <w:t>Tập huấn kỹ thuật trồng, chăm sóc, làm đất, phòng trừ sâu bệnh … đối với ngô sinh khối. Kỹ thuật ủ phân vi sinh để bón cho ngô tăng hiệu quả kinh tế mà đảm bảo môi trường</w:t>
            </w:r>
          </w:p>
          <w:p w:rsidR="00185FBE" w:rsidRDefault="00185FBE" w:rsidP="00AE2F1E">
            <w:r w:rsidRPr="00185FBE">
              <w:t xml:space="preserve">Technical training on </w:t>
            </w:r>
            <w:r w:rsidR="00877AE7">
              <w:t xml:space="preserve">biomass </w:t>
            </w:r>
            <w:r w:rsidR="00AE2F1E">
              <w:t>c</w:t>
            </w:r>
            <w:r w:rsidR="00AE2F1E" w:rsidRPr="00AE2F1E">
              <w:t>or</w:t>
            </w:r>
            <w:r w:rsidR="00AE2F1E">
              <w:t xml:space="preserve">n </w:t>
            </w:r>
            <w:r w:rsidRPr="00185FBE">
              <w:t>planting,</w:t>
            </w:r>
            <w:r w:rsidR="00AE2F1E">
              <w:t xml:space="preserve"> tending, tillage, pest prevention, etc., and t</w:t>
            </w:r>
            <w:r w:rsidRPr="00185FBE">
              <w:t xml:space="preserve">he technique </w:t>
            </w:r>
            <w:r w:rsidR="00AE2F1E" w:rsidRPr="00AE2F1E">
              <w:t>of</w:t>
            </w:r>
            <w:r w:rsidR="00AE2F1E">
              <w:t xml:space="preserve"> composing </w:t>
            </w:r>
            <w:r w:rsidR="00AE2F1E" w:rsidRPr="00AE2F1E">
              <w:t>microbiological fertilizer</w:t>
            </w:r>
            <w:r w:rsidR="00AE2F1E">
              <w:t xml:space="preserve"> for maize to increase economic </w:t>
            </w:r>
            <w:r w:rsidR="00AE2F1E" w:rsidRPr="00AE2F1E">
              <w:t>ef</w:t>
            </w:r>
            <w:r w:rsidR="00AE2F1E">
              <w:t xml:space="preserve">fectiveness </w:t>
            </w:r>
            <w:r w:rsidR="00AE2F1E" w:rsidRPr="00AE2F1E">
              <w:t>w</w:t>
            </w:r>
            <w:r w:rsidR="00AE2F1E">
              <w:t xml:space="preserve">ithout any </w:t>
            </w:r>
            <w:r w:rsidR="00AE2F1E" w:rsidRPr="00AE2F1E">
              <w:t>af</w:t>
            </w:r>
            <w:r w:rsidR="00AE2F1E">
              <w:t>fection on environment</w:t>
            </w:r>
          </w:p>
        </w:tc>
        <w:tc>
          <w:tcPr>
            <w:tcW w:w="2082" w:type="dxa"/>
            <w:shd w:val="clear" w:color="auto" w:fill="auto"/>
          </w:tcPr>
          <w:p w:rsidR="00AE0A78" w:rsidRDefault="00AE0A78" w:rsidP="00633785">
            <w:r>
              <w:t>05/12/2016</w:t>
            </w:r>
          </w:p>
        </w:tc>
      </w:tr>
    </w:tbl>
    <w:p w:rsidR="00BC1865" w:rsidRDefault="00BC1865"/>
    <w:p w:rsidR="00BC1865" w:rsidRPr="00BE380A" w:rsidRDefault="00BE380A" w:rsidP="00BE380A">
      <w:pPr>
        <w:pStyle w:val="ListParagraph"/>
        <w:numPr>
          <w:ilvl w:val="0"/>
          <w:numId w:val="2"/>
        </w:numPr>
        <w:rPr>
          <w:b/>
        </w:rPr>
      </w:pPr>
      <w:r w:rsidRPr="00BE380A">
        <w:rPr>
          <w:b/>
        </w:rPr>
        <w:t>W</w:t>
      </w:r>
      <w:r>
        <w:rPr>
          <w:b/>
        </w:rPr>
        <w:t xml:space="preserve">ork </w:t>
      </w:r>
      <w:r w:rsidRPr="00BE380A">
        <w:rPr>
          <w:b/>
        </w:rPr>
        <w:t>Ex</w:t>
      </w:r>
      <w:r>
        <w:rPr>
          <w:b/>
        </w:rPr>
        <w:t>perience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0"/>
        <w:gridCol w:w="1458"/>
        <w:gridCol w:w="1816"/>
        <w:gridCol w:w="2804"/>
        <w:gridCol w:w="2768"/>
      </w:tblGrid>
      <w:tr w:rsidR="00230D04" w:rsidRPr="00BC1865" w:rsidTr="00BC1865">
        <w:tc>
          <w:tcPr>
            <w:tcW w:w="740" w:type="dxa"/>
            <w:shd w:val="clear" w:color="auto" w:fill="auto"/>
          </w:tcPr>
          <w:p w:rsidR="00BC1865" w:rsidRPr="00BC1865" w:rsidRDefault="00BE380A" w:rsidP="00BC1865">
            <w:r>
              <w:t>No.</w:t>
            </w:r>
          </w:p>
        </w:tc>
        <w:tc>
          <w:tcPr>
            <w:tcW w:w="1458" w:type="dxa"/>
            <w:shd w:val="clear" w:color="auto" w:fill="auto"/>
          </w:tcPr>
          <w:p w:rsidR="00BC1865" w:rsidRPr="00BC1865" w:rsidRDefault="00BE380A" w:rsidP="00BC1865">
            <w:r>
              <w:t>P</w:t>
            </w:r>
            <w:r w:rsidRPr="00BE380A">
              <w:t>os</w:t>
            </w:r>
            <w:r>
              <w:t>ition</w:t>
            </w:r>
          </w:p>
        </w:tc>
        <w:tc>
          <w:tcPr>
            <w:tcW w:w="1386" w:type="dxa"/>
            <w:shd w:val="clear" w:color="auto" w:fill="auto"/>
          </w:tcPr>
          <w:p w:rsidR="00BC1865" w:rsidRPr="00BC1865" w:rsidRDefault="00BE380A" w:rsidP="00BC1865">
            <w:r>
              <w:t>Company's Name</w:t>
            </w:r>
          </w:p>
        </w:tc>
        <w:tc>
          <w:tcPr>
            <w:tcW w:w="2883" w:type="dxa"/>
            <w:shd w:val="clear" w:color="auto" w:fill="auto"/>
          </w:tcPr>
          <w:p w:rsidR="00BC1865" w:rsidRPr="00BC1865" w:rsidRDefault="00BE380A" w:rsidP="00BC1865">
            <w:r>
              <w:t>Main duties</w:t>
            </w:r>
          </w:p>
        </w:tc>
        <w:tc>
          <w:tcPr>
            <w:tcW w:w="2883" w:type="dxa"/>
            <w:shd w:val="clear" w:color="auto" w:fill="auto"/>
          </w:tcPr>
          <w:p w:rsidR="00BC1865" w:rsidRPr="00BC1865" w:rsidRDefault="00BE380A" w:rsidP="00BC1865">
            <w:r>
              <w:t>From - to</w:t>
            </w:r>
          </w:p>
        </w:tc>
      </w:tr>
      <w:tr w:rsidR="00230D04" w:rsidRPr="00BC1865" w:rsidTr="00BC1865">
        <w:tc>
          <w:tcPr>
            <w:tcW w:w="740" w:type="dxa"/>
            <w:shd w:val="clear" w:color="auto" w:fill="auto"/>
          </w:tcPr>
          <w:p w:rsidR="00BC1865" w:rsidRPr="00BC1865" w:rsidRDefault="000900CA" w:rsidP="00BC1865">
            <w:r>
              <w:t>1</w:t>
            </w:r>
          </w:p>
        </w:tc>
        <w:tc>
          <w:tcPr>
            <w:tcW w:w="1458" w:type="dxa"/>
            <w:shd w:val="clear" w:color="auto" w:fill="auto"/>
          </w:tcPr>
          <w:p w:rsidR="00BC1865" w:rsidRPr="00BC1865" w:rsidRDefault="00DC60EE" w:rsidP="00BC1865">
            <w:r>
              <w:t xml:space="preserve">Project </w:t>
            </w:r>
            <w:r w:rsidRPr="00DC60EE">
              <w:lastRenderedPageBreak/>
              <w:t>Of</w:t>
            </w:r>
            <w:r>
              <w:t>ficer</w:t>
            </w:r>
          </w:p>
        </w:tc>
        <w:tc>
          <w:tcPr>
            <w:tcW w:w="1386" w:type="dxa"/>
            <w:shd w:val="clear" w:color="auto" w:fill="auto"/>
          </w:tcPr>
          <w:p w:rsidR="00BC1865" w:rsidRPr="00BC1865" w:rsidRDefault="001B1D39" w:rsidP="00BC1865">
            <w:r>
              <w:lastRenderedPageBreak/>
              <w:t xml:space="preserve">Agricultural Competitiveness </w:t>
            </w:r>
            <w:r>
              <w:lastRenderedPageBreak/>
              <w:t>Project</w:t>
            </w:r>
          </w:p>
        </w:tc>
        <w:tc>
          <w:tcPr>
            <w:tcW w:w="2883" w:type="dxa"/>
            <w:shd w:val="clear" w:color="auto" w:fill="auto"/>
          </w:tcPr>
          <w:p w:rsidR="00C67B32" w:rsidRDefault="00C40146" w:rsidP="00BC1865">
            <w:r>
              <w:lastRenderedPageBreak/>
              <w:t xml:space="preserve">- </w:t>
            </w:r>
            <w:r w:rsidR="003765E8">
              <w:t>C</w:t>
            </w:r>
            <w:r w:rsidR="003765E8" w:rsidRPr="003765E8">
              <w:t>oo</w:t>
            </w:r>
            <w:r w:rsidR="003765E8">
              <w:t xml:space="preserve">rdinate </w:t>
            </w:r>
            <w:r w:rsidR="003765E8" w:rsidRPr="003765E8">
              <w:t>w</w:t>
            </w:r>
            <w:r w:rsidR="003765E8">
              <w:t xml:space="preserve">ith project's </w:t>
            </w:r>
            <w:r w:rsidR="003765E8">
              <w:lastRenderedPageBreak/>
              <w:t>c</w:t>
            </w:r>
            <w:r w:rsidR="003765E8" w:rsidRPr="003765E8">
              <w:t>ons</w:t>
            </w:r>
            <w:r w:rsidR="003765E8">
              <w:t>ultants;</w:t>
            </w:r>
          </w:p>
          <w:p w:rsidR="003765E8" w:rsidRDefault="00C40146" w:rsidP="003765E8">
            <w:r>
              <w:t xml:space="preserve">- </w:t>
            </w:r>
            <w:r w:rsidR="003765E8">
              <w:t>Do m</w:t>
            </w:r>
            <w:r w:rsidR="003765E8">
              <w:t>onthly, quarterly, and annual plans for the project</w:t>
            </w:r>
            <w:r w:rsidR="003765E8">
              <w:t>;</w:t>
            </w:r>
          </w:p>
          <w:p w:rsidR="003765E8" w:rsidRDefault="00C40146" w:rsidP="003765E8">
            <w:r>
              <w:t xml:space="preserve">- </w:t>
            </w:r>
            <w:r w:rsidR="003765E8">
              <w:t>Do m</w:t>
            </w:r>
            <w:r w:rsidR="003765E8">
              <w:t>onthly, quarterly and annual reports on activ</w:t>
            </w:r>
            <w:r w:rsidR="003765E8">
              <w:t>ities, disbursements of project;</w:t>
            </w:r>
          </w:p>
          <w:p w:rsidR="003765E8" w:rsidRPr="00BC1865" w:rsidRDefault="00C40146" w:rsidP="003765E8">
            <w:r>
              <w:t xml:space="preserve">- </w:t>
            </w:r>
            <w:r w:rsidR="003765E8">
              <w:t xml:space="preserve">Participate in </w:t>
            </w:r>
            <w:r w:rsidR="003765E8">
              <w:t>training courses</w:t>
            </w:r>
            <w:r w:rsidR="003765E8">
              <w:t xml:space="preserve"> of agricultural production models of the project</w:t>
            </w:r>
            <w:r w:rsidR="003765E8">
              <w:t>;</w:t>
            </w:r>
          </w:p>
        </w:tc>
        <w:tc>
          <w:tcPr>
            <w:tcW w:w="2883" w:type="dxa"/>
            <w:shd w:val="clear" w:color="auto" w:fill="auto"/>
          </w:tcPr>
          <w:p w:rsidR="00BC1865" w:rsidRPr="00BC1865" w:rsidRDefault="00DC60EE" w:rsidP="00BC1865">
            <w:r>
              <w:lastRenderedPageBreak/>
              <w:t>0</w:t>
            </w:r>
            <w:r w:rsidR="000900CA">
              <w:t xml:space="preserve">7/2009 – </w:t>
            </w:r>
            <w:r>
              <w:t>0</w:t>
            </w:r>
            <w:r w:rsidR="000900CA">
              <w:t>5/2014</w:t>
            </w:r>
          </w:p>
        </w:tc>
      </w:tr>
      <w:tr w:rsidR="00230D04" w:rsidRPr="00BC1865" w:rsidTr="00BC1865">
        <w:tc>
          <w:tcPr>
            <w:tcW w:w="740" w:type="dxa"/>
            <w:shd w:val="clear" w:color="auto" w:fill="auto"/>
          </w:tcPr>
          <w:p w:rsidR="00BC1865" w:rsidRPr="00BC1865" w:rsidRDefault="000900CA" w:rsidP="00BC1865">
            <w:r>
              <w:lastRenderedPageBreak/>
              <w:t>2</w:t>
            </w:r>
          </w:p>
        </w:tc>
        <w:tc>
          <w:tcPr>
            <w:tcW w:w="1458" w:type="dxa"/>
            <w:shd w:val="clear" w:color="auto" w:fill="auto"/>
          </w:tcPr>
          <w:p w:rsidR="00BC1865" w:rsidRPr="00BC1865" w:rsidRDefault="00C67B32" w:rsidP="00BC1865">
            <w:r>
              <w:t>Community Livelihood and A</w:t>
            </w:r>
            <w:r w:rsidRPr="00C67B32">
              <w:t>groforestry</w:t>
            </w:r>
            <w:r>
              <w:t xml:space="preserve"> </w:t>
            </w:r>
            <w:r w:rsidRPr="00C67B32">
              <w:t>Of</w:t>
            </w:r>
            <w:r>
              <w:t>ficer</w:t>
            </w:r>
          </w:p>
        </w:tc>
        <w:tc>
          <w:tcPr>
            <w:tcW w:w="1386" w:type="dxa"/>
            <w:shd w:val="clear" w:color="auto" w:fill="auto"/>
          </w:tcPr>
          <w:p w:rsidR="00BC1865" w:rsidRPr="00BC1865" w:rsidRDefault="001B1D39" w:rsidP="00BC1865">
            <w:r>
              <w:t>Vietnam Forests and Deltas Progamme</w:t>
            </w:r>
          </w:p>
        </w:tc>
        <w:tc>
          <w:tcPr>
            <w:tcW w:w="2883" w:type="dxa"/>
            <w:shd w:val="clear" w:color="auto" w:fill="auto"/>
          </w:tcPr>
          <w:p w:rsidR="008D6C84" w:rsidRDefault="008D6C84" w:rsidP="008D6C84">
            <w:r>
              <w:t xml:space="preserve">- Tổng hợp báo cáo hằng quý, năm  các hoạt động của dự án Rừng và Đồng bằng </w:t>
            </w:r>
          </w:p>
          <w:p w:rsidR="00C40146" w:rsidRDefault="00C40146" w:rsidP="00C40146">
            <w:r w:rsidRPr="00C40146">
              <w:rPr>
                <w:highlight w:val="yellow"/>
              </w:rPr>
              <w:t>- Participate in th</w:t>
            </w:r>
            <w:r>
              <w:rPr>
                <w:highlight w:val="yellow"/>
              </w:rPr>
              <w:t>e field of livelihood activi</w:t>
            </w:r>
            <w:r w:rsidRPr="00C40146">
              <w:rPr>
                <w:highlight w:val="yellow"/>
              </w:rPr>
              <w:t>tie</w:t>
            </w:r>
            <w:r>
              <w:rPr>
                <w:highlight w:val="yellow"/>
              </w:rPr>
              <w:t>s;</w:t>
            </w:r>
          </w:p>
          <w:p w:rsidR="00C40146" w:rsidRDefault="00C40146" w:rsidP="00C40146">
            <w:r>
              <w:t xml:space="preserve">- Report </w:t>
            </w:r>
            <w:r>
              <w:t>the progress</w:t>
            </w:r>
            <w:r>
              <w:t xml:space="preserve"> and achievements of livelihood activities</w:t>
            </w:r>
            <w:r>
              <w:t>;</w:t>
            </w:r>
          </w:p>
          <w:p w:rsidR="00C40146" w:rsidRPr="00BC1865" w:rsidRDefault="00C40146" w:rsidP="00C40146">
            <w:r>
              <w:t xml:space="preserve">- Synthesize quarterly and annual reports on the activities of </w:t>
            </w:r>
            <w:r>
              <w:t>Vietnam Forests and Deltas Progamme</w:t>
            </w:r>
          </w:p>
        </w:tc>
        <w:tc>
          <w:tcPr>
            <w:tcW w:w="2883" w:type="dxa"/>
            <w:shd w:val="clear" w:color="auto" w:fill="auto"/>
          </w:tcPr>
          <w:p w:rsidR="00BC1865" w:rsidRPr="00BC1865" w:rsidRDefault="00DC60EE" w:rsidP="00BC1865">
            <w:r>
              <w:t>0</w:t>
            </w:r>
            <w:r w:rsidR="000900CA">
              <w:t xml:space="preserve">6/2014 – </w:t>
            </w:r>
            <w:r>
              <w:t>0</w:t>
            </w:r>
            <w:r w:rsidR="000900CA">
              <w:t>3/2018</w:t>
            </w:r>
          </w:p>
        </w:tc>
      </w:tr>
    </w:tbl>
    <w:p w:rsidR="00BC1865" w:rsidRDefault="00BC1865"/>
    <w:p w:rsidR="00C67B32" w:rsidRDefault="00C67B32" w:rsidP="008D6C84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 xml:space="preserve">Outstanding </w:t>
      </w:r>
      <w:r w:rsidRPr="00C67B32">
        <w:rPr>
          <w:b/>
        </w:rPr>
        <w:t xml:space="preserve">Reports and Researchs </w:t>
      </w:r>
    </w:p>
    <w:p w:rsidR="008D6C84" w:rsidRPr="00C67B32" w:rsidRDefault="00C67B32" w:rsidP="008D6C84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>Strengths</w:t>
      </w:r>
    </w:p>
    <w:p w:rsidR="00BC1865" w:rsidRPr="00622839" w:rsidRDefault="00C67B32" w:rsidP="00C67B32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>C</w:t>
      </w:r>
      <w:r w:rsidRPr="00C67B32">
        <w:rPr>
          <w:b/>
        </w:rPr>
        <w:t>er</w:t>
      </w:r>
      <w:r>
        <w:rPr>
          <w:b/>
        </w:rPr>
        <w:t>tificates and Rewards</w:t>
      </w:r>
    </w:p>
    <w:p w:rsidR="00C67B32" w:rsidRDefault="00C67B32" w:rsidP="00BC1865">
      <w:pPr>
        <w:pStyle w:val="ListParagraph"/>
      </w:pPr>
      <w:r w:rsidRPr="00C67B32">
        <w:t>Certificate of</w:t>
      </w:r>
      <w:r>
        <w:t xml:space="preserve"> the effective implementation </w:t>
      </w:r>
      <w:r w:rsidRPr="00C67B32">
        <w:t xml:space="preserve">of the activities of </w:t>
      </w:r>
      <w:r>
        <w:t>Vietnam Forests and Deltas</w:t>
      </w:r>
      <w:r w:rsidRPr="00C67B32">
        <w:t xml:space="preserve"> in Nghe </w:t>
      </w:r>
      <w:proofErr w:type="gramStart"/>
      <w:r w:rsidRPr="00C67B32">
        <w:t>An</w:t>
      </w:r>
      <w:proofErr w:type="gramEnd"/>
      <w:r>
        <w:t xml:space="preserve"> from Nghe An </w:t>
      </w:r>
      <w:r w:rsidRPr="00C67B32">
        <w:t>Department of Ag</w:t>
      </w:r>
      <w:r>
        <w:t>riculture and Rural Development.</w:t>
      </w:r>
    </w:p>
    <w:p w:rsidR="00BC1865" w:rsidRDefault="00BC1865" w:rsidP="00BC1865"/>
    <w:sectPr w:rsidR="00BC1865" w:rsidSect="00DE3A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3A127F"/>
    <w:multiLevelType w:val="hybridMultilevel"/>
    <w:tmpl w:val="E28A44C8"/>
    <w:lvl w:ilvl="0" w:tplc="FA30CF36">
      <w:start w:val="25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C8675B9"/>
    <w:multiLevelType w:val="hybridMultilevel"/>
    <w:tmpl w:val="24E02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6814DDE"/>
    <w:multiLevelType w:val="hybridMultilevel"/>
    <w:tmpl w:val="E17CD5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defaultTabStop w:val="720"/>
  <w:characterSpacingControl w:val="doNotCompress"/>
  <w:compat>
    <w:compatSetting w:name="compatibilityMode" w:uri="http://schemas.microsoft.com/office/word" w:val="12"/>
  </w:compat>
  <w:rsids>
    <w:rsidRoot w:val="000900CA"/>
    <w:rsid w:val="000115DA"/>
    <w:rsid w:val="00026E64"/>
    <w:rsid w:val="000900CA"/>
    <w:rsid w:val="000A39F6"/>
    <w:rsid w:val="000B0732"/>
    <w:rsid w:val="000B2A78"/>
    <w:rsid w:val="00185FBE"/>
    <w:rsid w:val="00190309"/>
    <w:rsid w:val="001B1D39"/>
    <w:rsid w:val="001D6DDB"/>
    <w:rsid w:val="00202ABF"/>
    <w:rsid w:val="00230D04"/>
    <w:rsid w:val="002717B4"/>
    <w:rsid w:val="002F20D7"/>
    <w:rsid w:val="002F5047"/>
    <w:rsid w:val="003765E8"/>
    <w:rsid w:val="005B7792"/>
    <w:rsid w:val="00622839"/>
    <w:rsid w:val="00633785"/>
    <w:rsid w:val="0064452D"/>
    <w:rsid w:val="00722DEA"/>
    <w:rsid w:val="007E605D"/>
    <w:rsid w:val="00821FB4"/>
    <w:rsid w:val="00877AE7"/>
    <w:rsid w:val="008D6C84"/>
    <w:rsid w:val="009812F2"/>
    <w:rsid w:val="00994630"/>
    <w:rsid w:val="009D61B0"/>
    <w:rsid w:val="00AE0A78"/>
    <w:rsid w:val="00AE2F1E"/>
    <w:rsid w:val="00B81CC2"/>
    <w:rsid w:val="00BC1865"/>
    <w:rsid w:val="00BC3610"/>
    <w:rsid w:val="00BE380A"/>
    <w:rsid w:val="00BE5ADE"/>
    <w:rsid w:val="00C40146"/>
    <w:rsid w:val="00C67B32"/>
    <w:rsid w:val="00C713E0"/>
    <w:rsid w:val="00D96F09"/>
    <w:rsid w:val="00DC60EE"/>
    <w:rsid w:val="00DE3A8E"/>
    <w:rsid w:val="00F52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vi-VN" w:eastAsia="vi-V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3A8E"/>
    <w:pPr>
      <w:spacing w:after="160" w:line="259" w:lineRule="auto"/>
    </w:pPr>
    <w:rPr>
      <w:sz w:val="24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C186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C186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8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ownloads\Th&#244;ng%20tin%20trong%20CV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83EBAC-B690-4D3A-A284-D46012CB8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Thông tin trong CV</Template>
  <TotalTime>481</TotalTime>
  <Pages>3</Pages>
  <Words>497</Words>
  <Characters>2837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HP</cp:lastModifiedBy>
  <cp:revision>19</cp:revision>
  <dcterms:created xsi:type="dcterms:W3CDTF">2018-04-02T08:29:00Z</dcterms:created>
  <dcterms:modified xsi:type="dcterms:W3CDTF">2018-08-18T19:13:00Z</dcterms:modified>
</cp:coreProperties>
</file>